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F32" w:rsidRPr="00F52C54" w:rsidRDefault="00387F32" w:rsidP="00F52C54">
      <w:pPr>
        <w:rPr>
          <w:rFonts w:hint="eastAsia"/>
          <w:sz w:val="16"/>
          <w:szCs w:val="16"/>
        </w:rPr>
      </w:pPr>
      <w:bookmarkStart w:id="0" w:name="_GoBack"/>
      <w:bookmarkEnd w:id="0"/>
    </w:p>
    <w:sectPr w:rsidR="00387F32" w:rsidRPr="00F52C54" w:rsidSect="00716691">
      <w:headerReference w:type="default" r:id="rId8"/>
      <w:pgSz w:w="11906" w:h="16838"/>
      <w:pgMar w:top="2268" w:right="1841" w:bottom="2268" w:left="1800" w:header="57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F91" w:rsidRDefault="004E0F91" w:rsidP="00BA5356">
      <w:r>
        <w:separator/>
      </w:r>
    </w:p>
  </w:endnote>
  <w:endnote w:type="continuationSeparator" w:id="0">
    <w:p w:rsidR="004E0F91" w:rsidRDefault="004E0F91" w:rsidP="00BA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F91" w:rsidRDefault="004E0F91" w:rsidP="00BA5356">
      <w:r>
        <w:separator/>
      </w:r>
    </w:p>
  </w:footnote>
  <w:footnote w:type="continuationSeparator" w:id="0">
    <w:p w:rsidR="004E0F91" w:rsidRDefault="004E0F91" w:rsidP="00BA53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509" w:rsidRDefault="00387F3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-469265</wp:posOffset>
          </wp:positionV>
          <wp:extent cx="7552690" cy="10685145"/>
          <wp:effectExtent l="0" t="0" r="0" b="1905"/>
          <wp:wrapNone/>
          <wp:docPr id="3" name="圖片 3" descr="C:\Users\7182\Desktop\未命名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7182\Desktop\未命名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D70165"/>
    <w:multiLevelType w:val="hybridMultilevel"/>
    <w:tmpl w:val="4A9231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9906DA5"/>
    <w:multiLevelType w:val="hybridMultilevel"/>
    <w:tmpl w:val="EE90A75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attachedTemplate r:id="rId1"/>
  <w:documentProtection w:formatting="1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06"/>
    <w:rsid w:val="00032C14"/>
    <w:rsid w:val="0003515A"/>
    <w:rsid w:val="00095102"/>
    <w:rsid w:val="00132F5B"/>
    <w:rsid w:val="00237B06"/>
    <w:rsid w:val="00283873"/>
    <w:rsid w:val="00290909"/>
    <w:rsid w:val="002F3114"/>
    <w:rsid w:val="0038713F"/>
    <w:rsid w:val="00387F32"/>
    <w:rsid w:val="003A5C8E"/>
    <w:rsid w:val="00427647"/>
    <w:rsid w:val="00464911"/>
    <w:rsid w:val="004E0F91"/>
    <w:rsid w:val="00524815"/>
    <w:rsid w:val="0054378C"/>
    <w:rsid w:val="00560E85"/>
    <w:rsid w:val="005E7BE5"/>
    <w:rsid w:val="0060282A"/>
    <w:rsid w:val="00665A7D"/>
    <w:rsid w:val="00667734"/>
    <w:rsid w:val="00687A0B"/>
    <w:rsid w:val="006D4D00"/>
    <w:rsid w:val="006E7BB3"/>
    <w:rsid w:val="00716691"/>
    <w:rsid w:val="00717B3E"/>
    <w:rsid w:val="00724509"/>
    <w:rsid w:val="00751A24"/>
    <w:rsid w:val="00801D0A"/>
    <w:rsid w:val="0089327B"/>
    <w:rsid w:val="009306AA"/>
    <w:rsid w:val="00974D5D"/>
    <w:rsid w:val="00A83C78"/>
    <w:rsid w:val="00AB12E6"/>
    <w:rsid w:val="00BA5356"/>
    <w:rsid w:val="00C00C3E"/>
    <w:rsid w:val="00C53105"/>
    <w:rsid w:val="00CC1EEC"/>
    <w:rsid w:val="00DB1B76"/>
    <w:rsid w:val="00DB7C92"/>
    <w:rsid w:val="00DE31F6"/>
    <w:rsid w:val="00E04679"/>
    <w:rsid w:val="00E1638A"/>
    <w:rsid w:val="00E53ECB"/>
    <w:rsid w:val="00F52C54"/>
    <w:rsid w:val="00F6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B176AD8-0F83-45E4-8940-35DE8EFC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locked/>
    <w:rsid w:val="00BA53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BA535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A53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A535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locked/>
    <w:rsid w:val="00BA5356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BA5356"/>
    <w:rPr>
      <w:rFonts w:ascii="Cambria" w:eastAsia="新細明體" w:hAnsi="Cambria" w:cs="Times New Roman"/>
      <w:sz w:val="18"/>
      <w:szCs w:val="18"/>
    </w:rPr>
  </w:style>
  <w:style w:type="character" w:styleId="a9">
    <w:name w:val="Hyperlink"/>
    <w:uiPriority w:val="99"/>
    <w:unhideWhenUsed/>
    <w:locked/>
    <w:rsid w:val="00E53ECB"/>
    <w:rPr>
      <w:color w:val="0000FF"/>
      <w:u w:val="single"/>
    </w:rPr>
  </w:style>
  <w:style w:type="paragraph" w:styleId="aa">
    <w:name w:val="List Paragraph"/>
    <w:basedOn w:val="a"/>
    <w:uiPriority w:val="34"/>
    <w:qFormat/>
    <w:locked/>
    <w:rsid w:val="00C00C3E"/>
    <w:pPr>
      <w:ind w:leftChars="200" w:left="480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7182-pc\&#38911;&#21486;&#22137;\125996487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5E5E8-7E51-4563-BE69-4ADBF1B4E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125996487</Template>
  <TotalTime>17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7182</dc:creator>
  <cp:keywords/>
  <cp:lastModifiedBy>7182</cp:lastModifiedBy>
  <cp:revision>1</cp:revision>
  <cp:lastPrinted>2015-03-06T04:25:00Z</cp:lastPrinted>
  <dcterms:created xsi:type="dcterms:W3CDTF">2017-10-06T01:09:00Z</dcterms:created>
  <dcterms:modified xsi:type="dcterms:W3CDTF">2017-10-06T01:26:00Z</dcterms:modified>
</cp:coreProperties>
</file>